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49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FFCC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6237"/>
        <w:gridCol w:w="4253"/>
      </w:tblGrid>
      <w:tr w:rsidR="002B33B2" w14:paraId="667D8B78" w14:textId="77777777" w:rsidTr="002D07F9"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DFDA00"/>
            <w:hideMark/>
          </w:tcPr>
          <w:p w14:paraId="1E58F84A" w14:textId="77777777" w:rsidR="002B33B2" w:rsidRDefault="002B33B2" w:rsidP="004F68F6">
            <w:pPr>
              <w:rPr>
                <w:b/>
              </w:rPr>
            </w:pPr>
            <w:r>
              <w:rPr>
                <w:b/>
              </w:rPr>
              <w:t>Anmeldeformular</w:t>
            </w:r>
            <w:r w:rsidR="00446EAA">
              <w:rPr>
                <w:b/>
              </w:rPr>
              <w:t xml:space="preserve"> Externe Zuweisende</w:t>
            </w:r>
            <w:r>
              <w:rPr>
                <w:b/>
              </w:rPr>
              <w:t>:</w:t>
            </w:r>
            <w:r>
              <w:rPr>
                <w:b/>
              </w:rPr>
              <w:br/>
            </w:r>
            <w:r w:rsidRPr="00E743EB">
              <w:rPr>
                <w:b/>
                <w:sz w:val="40"/>
                <w:szCs w:val="40"/>
              </w:rPr>
              <w:t>Oberer Gastrointestinaltrakt und Pankreas Tumorboard</w:t>
            </w:r>
          </w:p>
        </w:tc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  <w:shd w:val="clear" w:color="auto" w:fill="DFDA00"/>
            <w:hideMark/>
          </w:tcPr>
          <w:p w14:paraId="5639E9C7" w14:textId="77777777" w:rsidR="00B20CC6" w:rsidRDefault="00B20CC6"/>
          <w:p w14:paraId="06CA484B" w14:textId="77777777" w:rsidR="002B33B2" w:rsidRDefault="004F68F6">
            <w:r>
              <w:t xml:space="preserve">Tel: </w:t>
            </w:r>
            <w:r w:rsidR="00CD470A" w:rsidRPr="00CD470A">
              <w:rPr>
                <w:bCs/>
                <w:sz w:val="20"/>
                <w:szCs w:val="20"/>
              </w:rPr>
              <w:t>+41 31 664 62 34</w:t>
            </w:r>
          </w:p>
          <w:p w14:paraId="19442649" w14:textId="77777777" w:rsidR="002B33B2" w:rsidRDefault="002B33B2">
            <w:r>
              <w:t xml:space="preserve">E-Mail an: </w:t>
            </w:r>
            <w:hyperlink r:id="rId11" w:history="1">
              <w:r>
                <w:rPr>
                  <w:rStyle w:val="Hyperlink"/>
                </w:rPr>
                <w:t>bauch.tumorboard@insel.ch</w:t>
              </w:r>
            </w:hyperlink>
          </w:p>
        </w:tc>
      </w:tr>
      <w:tr w:rsidR="002B33B2" w14:paraId="0308DEDF" w14:textId="77777777" w:rsidTr="002D07F9">
        <w:tc>
          <w:tcPr>
            <w:tcW w:w="6237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E2DFA2"/>
            <w:hideMark/>
          </w:tcPr>
          <w:p w14:paraId="795C6956" w14:textId="77777777" w:rsidR="002B33B2" w:rsidRDefault="002B33B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Anmeldung für das Tumorboard</w:t>
            </w:r>
          </w:p>
          <w:p w14:paraId="6941F3E9" w14:textId="77777777" w:rsidR="002B33B2" w:rsidRDefault="00491782">
            <w:r>
              <w:t>Das o</w:t>
            </w:r>
            <w:r w:rsidR="002B33B2">
              <w:t>bere</w:t>
            </w:r>
            <w:r w:rsidR="00CE2556">
              <w:t>r</w:t>
            </w:r>
            <w:r w:rsidR="002B33B2">
              <w:t xml:space="preserve"> Gastrointestinaltrakt und Pankreas Tumorboard findet wöchentlich </w:t>
            </w:r>
            <w:r w:rsidR="005B3B63">
              <w:t xml:space="preserve">via Webex-Meeting </w:t>
            </w:r>
            <w:r w:rsidR="002B33B2">
              <w:t xml:space="preserve">statt: </w:t>
            </w:r>
            <w:r w:rsidR="00642665">
              <w:br/>
            </w:r>
            <w:r w:rsidR="002B33B2" w:rsidRPr="00CE2556">
              <w:rPr>
                <w:b/>
              </w:rPr>
              <w:t>Dienstag, 16.30 Uhr</w:t>
            </w:r>
          </w:p>
          <w:p w14:paraId="22373299" w14:textId="77777777" w:rsidR="002B33B2" w:rsidRDefault="002B33B2">
            <w:pPr>
              <w:rPr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E2DFA2"/>
          </w:tcPr>
          <w:p w14:paraId="3A9CE236" w14:textId="77777777" w:rsidR="002B33B2" w:rsidRDefault="002B33B2">
            <w:pPr>
              <w:rPr>
                <w:b/>
                <w:sz w:val="32"/>
                <w:szCs w:val="32"/>
              </w:rPr>
            </w:pPr>
          </w:p>
          <w:p w14:paraId="2F9F0829" w14:textId="77777777" w:rsidR="002B33B2" w:rsidRDefault="002B33B2" w:rsidP="00E624AA">
            <w:pPr>
              <w:jc w:val="center"/>
              <w:rPr>
                <w:b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  <w:u w:val="single"/>
              </w:rPr>
              <w:t xml:space="preserve">Termin: </w:t>
            </w:r>
            <w:r w:rsidR="00CE2556">
              <w:rPr>
                <w:b/>
                <w:sz w:val="32"/>
                <w:szCs w:val="3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0" w:name="Text1"/>
            <w:r w:rsidR="00CE2556" w:rsidRPr="00A172E2">
              <w:rPr>
                <w:b/>
                <w:sz w:val="32"/>
                <w:szCs w:val="32"/>
                <w:u w:val="single"/>
              </w:rPr>
              <w:instrText xml:space="preserve"> FORMTEXT </w:instrText>
            </w:r>
            <w:r w:rsidR="00CE2556">
              <w:rPr>
                <w:b/>
                <w:sz w:val="32"/>
                <w:szCs w:val="32"/>
                <w:u w:val="single"/>
              </w:rPr>
            </w:r>
            <w:r w:rsidR="00CE2556">
              <w:rPr>
                <w:b/>
                <w:sz w:val="32"/>
                <w:szCs w:val="32"/>
                <w:u w:val="single"/>
              </w:rPr>
              <w:fldChar w:fldCharType="separate"/>
            </w:r>
            <w:r w:rsidR="003859D7">
              <w:rPr>
                <w:b/>
                <w:noProof/>
                <w:sz w:val="32"/>
                <w:szCs w:val="32"/>
                <w:u w:val="single"/>
              </w:rPr>
              <w:t> </w:t>
            </w:r>
            <w:r w:rsidR="003859D7">
              <w:rPr>
                <w:b/>
                <w:noProof/>
                <w:sz w:val="32"/>
                <w:szCs w:val="32"/>
                <w:u w:val="single"/>
              </w:rPr>
              <w:t> </w:t>
            </w:r>
            <w:r w:rsidR="003859D7">
              <w:rPr>
                <w:b/>
                <w:noProof/>
                <w:sz w:val="32"/>
                <w:szCs w:val="32"/>
                <w:u w:val="single"/>
              </w:rPr>
              <w:t> </w:t>
            </w:r>
            <w:r w:rsidR="003859D7">
              <w:rPr>
                <w:b/>
                <w:noProof/>
                <w:sz w:val="32"/>
                <w:szCs w:val="32"/>
                <w:u w:val="single"/>
              </w:rPr>
              <w:t> </w:t>
            </w:r>
            <w:r w:rsidR="003859D7">
              <w:rPr>
                <w:b/>
                <w:noProof/>
                <w:sz w:val="32"/>
                <w:szCs w:val="32"/>
                <w:u w:val="single"/>
              </w:rPr>
              <w:t> </w:t>
            </w:r>
            <w:r w:rsidR="00CE2556">
              <w:rPr>
                <w:b/>
                <w:sz w:val="32"/>
                <w:szCs w:val="32"/>
                <w:u w:val="single"/>
              </w:rPr>
              <w:fldChar w:fldCharType="end"/>
            </w:r>
            <w:bookmarkEnd w:id="0"/>
          </w:p>
        </w:tc>
      </w:tr>
      <w:tr w:rsidR="002B33B2" w14:paraId="618D13F7" w14:textId="77777777" w:rsidTr="002D07F9">
        <w:trPr>
          <w:trHeight w:val="299"/>
        </w:trPr>
        <w:tc>
          <w:tcPr>
            <w:tcW w:w="104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DFA2"/>
            <w:hideMark/>
          </w:tcPr>
          <w:p w14:paraId="065AB98D" w14:textId="77777777" w:rsidR="002B33B2" w:rsidRPr="00E1595A" w:rsidRDefault="002B33B2" w:rsidP="0033318E">
            <w:pPr>
              <w:jc w:val="center"/>
              <w:rPr>
                <w:b/>
                <w:sz w:val="32"/>
                <w:szCs w:val="32"/>
              </w:rPr>
            </w:pPr>
            <w:r w:rsidRPr="00E1595A">
              <w:rPr>
                <w:b/>
                <w:color w:val="FF0000"/>
              </w:rPr>
              <w:t>Anmel</w:t>
            </w:r>
            <w:r w:rsidR="004F68F6">
              <w:rPr>
                <w:b/>
                <w:color w:val="FF0000"/>
              </w:rPr>
              <w:t>dung bis spätestens Montag, 16:</w:t>
            </w:r>
            <w:r w:rsidR="0033318E">
              <w:rPr>
                <w:b/>
                <w:color w:val="FF0000"/>
              </w:rPr>
              <w:t>00</w:t>
            </w:r>
            <w:r w:rsidRPr="00E1595A">
              <w:rPr>
                <w:b/>
                <w:color w:val="FF0000"/>
              </w:rPr>
              <w:t xml:space="preserve"> Uhr!</w:t>
            </w:r>
          </w:p>
        </w:tc>
      </w:tr>
    </w:tbl>
    <w:p w14:paraId="3BD9CBF8" w14:textId="77777777" w:rsidR="00B00B16" w:rsidRPr="00174721" w:rsidRDefault="00B00B16" w:rsidP="00B00B16">
      <w:pPr>
        <w:spacing w:after="0" w:line="240" w:lineRule="auto"/>
        <w:contextualSpacing/>
        <w:rPr>
          <w:rFonts w:cs="Arial"/>
          <w:b/>
        </w:rPr>
      </w:pPr>
    </w:p>
    <w:tbl>
      <w:tblPr>
        <w:tblStyle w:val="Tabellenraster"/>
        <w:tblpPr w:leftFromText="141" w:rightFromText="141" w:vertAnchor="text" w:horzAnchor="margin" w:tblpY="73"/>
        <w:tblW w:w="0" w:type="auto"/>
        <w:tblCellMar>
          <w:top w:w="11" w:type="dxa"/>
          <w:left w:w="11" w:type="dxa"/>
          <w:bottom w:w="11" w:type="dxa"/>
          <w:right w:w="11" w:type="dxa"/>
        </w:tblCellMar>
        <w:tblLook w:val="04A0" w:firstRow="1" w:lastRow="0" w:firstColumn="1" w:lastColumn="0" w:noHBand="0" w:noVBand="1"/>
      </w:tblPr>
      <w:tblGrid>
        <w:gridCol w:w="2547"/>
        <w:gridCol w:w="3829"/>
        <w:gridCol w:w="4080"/>
      </w:tblGrid>
      <w:tr w:rsidR="00B00B16" w:rsidRPr="006D1F93" w14:paraId="273FB5E7" w14:textId="77777777" w:rsidTr="00D21210">
        <w:tc>
          <w:tcPr>
            <w:tcW w:w="10456" w:type="dxa"/>
            <w:gridSpan w:val="3"/>
            <w:shd w:val="pct10" w:color="auto" w:fill="auto"/>
          </w:tcPr>
          <w:p w14:paraId="2D72C6C1" w14:textId="77777777" w:rsidR="00B00B16" w:rsidRPr="006D1F93" w:rsidRDefault="00B00B16" w:rsidP="00195CFE">
            <w:pPr>
              <w:spacing w:line="276" w:lineRule="auto"/>
              <w:contextualSpacing/>
              <w:rPr>
                <w:rFonts w:cs="Arial"/>
                <w:b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>Angaben zum anmeldenden Arzt</w:t>
            </w:r>
            <w:r>
              <w:rPr>
                <w:rFonts w:cs="Arial"/>
                <w:b/>
                <w:sz w:val="20"/>
                <w:szCs w:val="20"/>
              </w:rPr>
              <w:t>/zur anmeldenden Ärztin</w:t>
            </w:r>
          </w:p>
        </w:tc>
      </w:tr>
      <w:tr w:rsidR="00B00B16" w:rsidRPr="006D1F93" w14:paraId="76DE84A2" w14:textId="77777777" w:rsidTr="00D21210">
        <w:trPr>
          <w:trHeight w:val="188"/>
        </w:trPr>
        <w:tc>
          <w:tcPr>
            <w:tcW w:w="2547" w:type="dxa"/>
          </w:tcPr>
          <w:p w14:paraId="523225F3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Name / Vorname: </w:t>
            </w:r>
          </w:p>
        </w:tc>
        <w:tc>
          <w:tcPr>
            <w:tcW w:w="7909" w:type="dxa"/>
            <w:gridSpan w:val="2"/>
          </w:tcPr>
          <w:p w14:paraId="68E6BC9B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B00B16" w:rsidRPr="006D1F93" w14:paraId="31243EF6" w14:textId="77777777" w:rsidTr="00D21210">
        <w:tc>
          <w:tcPr>
            <w:tcW w:w="2547" w:type="dxa"/>
          </w:tcPr>
          <w:p w14:paraId="5193447E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Telefon / Sucher:</w:t>
            </w:r>
          </w:p>
        </w:tc>
        <w:tc>
          <w:tcPr>
            <w:tcW w:w="7909" w:type="dxa"/>
            <w:gridSpan w:val="2"/>
          </w:tcPr>
          <w:p w14:paraId="19B7898A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B00B16" w:rsidRPr="006D1F93" w14:paraId="5C81AE8B" w14:textId="77777777" w:rsidTr="00D21210">
        <w:tc>
          <w:tcPr>
            <w:tcW w:w="2547" w:type="dxa"/>
          </w:tcPr>
          <w:p w14:paraId="56903650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Klinik:</w:t>
            </w:r>
          </w:p>
        </w:tc>
        <w:tc>
          <w:tcPr>
            <w:tcW w:w="7909" w:type="dxa"/>
            <w:gridSpan w:val="2"/>
            <w:tcBorders>
              <w:bottom w:val="single" w:sz="4" w:space="0" w:color="auto"/>
            </w:tcBorders>
          </w:tcPr>
          <w:p w14:paraId="758077D2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B00B16" w:rsidRPr="006D1F93" w14:paraId="2204546B" w14:textId="77777777" w:rsidTr="00D21210">
        <w:trPr>
          <w:trHeight w:val="322"/>
        </w:trPr>
        <w:tc>
          <w:tcPr>
            <w:tcW w:w="2547" w:type="dxa"/>
          </w:tcPr>
          <w:p w14:paraId="7612030E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Am Tumorboard anwesend:</w:t>
            </w:r>
          </w:p>
        </w:tc>
        <w:tc>
          <w:tcPr>
            <w:tcW w:w="7909" w:type="dxa"/>
            <w:gridSpan w:val="2"/>
            <w:tcBorders>
              <w:bottom w:val="single" w:sz="4" w:space="0" w:color="auto"/>
            </w:tcBorders>
          </w:tcPr>
          <w:p w14:paraId="2C0C13E4" w14:textId="77777777" w:rsidR="00B00B16" w:rsidRPr="006D1F93" w:rsidRDefault="002B3955" w:rsidP="00D21210">
            <w:pPr>
              <w:contextualSpacing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83735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B16"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0B16" w:rsidRPr="006D1F93">
              <w:rPr>
                <w:rFonts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cs="Arial"/>
                  <w:sz w:val="20"/>
                  <w:szCs w:val="20"/>
                </w:rPr>
                <w:id w:val="-264005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B16"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0B16" w:rsidRPr="006D1F93">
              <w:rPr>
                <w:rFonts w:cs="Arial"/>
                <w:sz w:val="20"/>
                <w:szCs w:val="20"/>
              </w:rPr>
              <w:t xml:space="preserve">  Nein           </w:t>
            </w:r>
            <w:proofErr w:type="spellStart"/>
            <w:r w:rsidR="00B00B16" w:rsidRPr="006D1F93">
              <w:rPr>
                <w:rFonts w:cs="Arial"/>
                <w:sz w:val="20"/>
                <w:szCs w:val="20"/>
              </w:rPr>
              <w:t>Vertreten</w:t>
            </w:r>
            <w:proofErr w:type="spellEnd"/>
            <w:r w:rsidR="00B00B16" w:rsidRPr="006D1F93">
              <w:rPr>
                <w:rFonts w:cs="Arial"/>
                <w:sz w:val="20"/>
                <w:szCs w:val="20"/>
              </w:rPr>
              <w:t xml:space="preserve"> durch: </w:t>
            </w:r>
            <w:r w:rsidR="00B00B16"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0B16"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B00B16" w:rsidRPr="006D1F93">
              <w:rPr>
                <w:rFonts w:cs="Arial"/>
                <w:sz w:val="20"/>
                <w:szCs w:val="20"/>
              </w:rPr>
            </w:r>
            <w:r w:rsidR="00B00B16" w:rsidRPr="006D1F93">
              <w:rPr>
                <w:rFonts w:cs="Arial"/>
                <w:sz w:val="20"/>
                <w:szCs w:val="20"/>
              </w:rPr>
              <w:fldChar w:fldCharType="separate"/>
            </w:r>
            <w:r w:rsidR="00B00B16"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="00B00B16"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="00B00B16"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="00B00B16"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="00B00B16"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="00B00B16" w:rsidRPr="006D1F93">
              <w:rPr>
                <w:rFonts w:cs="Arial"/>
                <w:sz w:val="20"/>
                <w:szCs w:val="20"/>
              </w:rPr>
              <w:fldChar w:fldCharType="end"/>
            </w:r>
          </w:p>
          <w:p w14:paraId="6663E991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  </w:t>
            </w:r>
          </w:p>
        </w:tc>
      </w:tr>
      <w:tr w:rsidR="00B00B16" w:rsidRPr="006D1F93" w14:paraId="4BD6A843" w14:textId="77777777" w:rsidTr="00D21210">
        <w:tc>
          <w:tcPr>
            <w:tcW w:w="10456" w:type="dxa"/>
            <w:gridSpan w:val="3"/>
            <w:shd w:val="pct10" w:color="auto" w:fill="auto"/>
          </w:tcPr>
          <w:p w14:paraId="1B274033" w14:textId="77777777" w:rsidR="00B00B16" w:rsidRPr="006D1F93" w:rsidRDefault="00B00B16" w:rsidP="00D21210">
            <w:pPr>
              <w:contextualSpacing/>
              <w:rPr>
                <w:rFonts w:cs="Arial"/>
                <w:b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>Angaben zum Patienten</w:t>
            </w:r>
            <w:r>
              <w:rPr>
                <w:rFonts w:cs="Arial"/>
                <w:b/>
                <w:sz w:val="20"/>
                <w:szCs w:val="20"/>
              </w:rPr>
              <w:t>/zur Patientin</w:t>
            </w:r>
          </w:p>
        </w:tc>
      </w:tr>
      <w:tr w:rsidR="00B00B16" w:rsidRPr="006D1F93" w14:paraId="18A55D97" w14:textId="77777777" w:rsidTr="00D21210">
        <w:tc>
          <w:tcPr>
            <w:tcW w:w="2547" w:type="dxa"/>
          </w:tcPr>
          <w:p w14:paraId="0501F3FA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Name / Vorname</w:t>
            </w:r>
          </w:p>
        </w:tc>
        <w:tc>
          <w:tcPr>
            <w:tcW w:w="3829" w:type="dxa"/>
          </w:tcPr>
          <w:p w14:paraId="36F964EF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4080" w:type="dxa"/>
          </w:tcPr>
          <w:p w14:paraId="18A1F79F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Geburtsdatum: </w:t>
            </w:r>
            <w:r w:rsidRPr="008E3250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25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E3250">
              <w:rPr>
                <w:rFonts w:cs="Arial"/>
                <w:sz w:val="20"/>
                <w:szCs w:val="20"/>
              </w:rPr>
            </w:r>
            <w:r w:rsidRPr="008E3250">
              <w:rPr>
                <w:rFonts w:cs="Arial"/>
                <w:sz w:val="20"/>
                <w:szCs w:val="20"/>
              </w:rPr>
              <w:fldChar w:fldCharType="separate"/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B00B16" w:rsidRPr="006D1F93" w14:paraId="153C88CE" w14:textId="77777777" w:rsidTr="00D21210">
        <w:tc>
          <w:tcPr>
            <w:tcW w:w="2547" w:type="dxa"/>
          </w:tcPr>
          <w:p w14:paraId="1B0420A1" w14:textId="5BA3258A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AHV-Nr</w:t>
            </w:r>
            <w:r w:rsidR="00312A21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7909" w:type="dxa"/>
            <w:gridSpan w:val="2"/>
          </w:tcPr>
          <w:p w14:paraId="086491DD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B00B16" w:rsidRPr="006D1F93" w14:paraId="5C0F0894" w14:textId="77777777" w:rsidTr="00D21210">
        <w:tc>
          <w:tcPr>
            <w:tcW w:w="2547" w:type="dxa"/>
          </w:tcPr>
          <w:p w14:paraId="4E58FF2E" w14:textId="77777777" w:rsidR="00B00B16" w:rsidRPr="006D1F93" w:rsidRDefault="00B00B16" w:rsidP="00195CFE">
            <w:pPr>
              <w:spacing w:line="276" w:lineRule="auto"/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Zuweise</w:t>
            </w:r>
            <w:r>
              <w:rPr>
                <w:rFonts w:cs="Arial"/>
                <w:sz w:val="20"/>
                <w:szCs w:val="20"/>
              </w:rPr>
              <w:t>nde/r Arzt/Ärztin:</w:t>
            </w:r>
          </w:p>
        </w:tc>
        <w:tc>
          <w:tcPr>
            <w:tcW w:w="7909" w:type="dxa"/>
            <w:gridSpan w:val="2"/>
          </w:tcPr>
          <w:p w14:paraId="47427854" w14:textId="77777777" w:rsidR="00B00B16" w:rsidRPr="006D1F93" w:rsidRDefault="00B00B16" w:rsidP="00D21210">
            <w:pPr>
              <w:tabs>
                <w:tab w:val="left" w:pos="1973"/>
              </w:tabs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47C8FC58" w14:textId="77777777" w:rsidR="00B00B16" w:rsidRPr="006D1F93" w:rsidRDefault="00B00B16" w:rsidP="00B00B16">
      <w:pPr>
        <w:spacing w:after="0" w:line="240" w:lineRule="auto"/>
        <w:contextualSpacing/>
        <w:rPr>
          <w:rFonts w:cs="Arial"/>
          <w:sz w:val="20"/>
          <w:szCs w:val="20"/>
        </w:rPr>
      </w:pPr>
    </w:p>
    <w:tbl>
      <w:tblPr>
        <w:tblStyle w:val="Tabellenraster"/>
        <w:tblW w:w="10496" w:type="dxa"/>
        <w:tblCellMar>
          <w:top w:w="6" w:type="dxa"/>
          <w:left w:w="6" w:type="dxa"/>
          <w:bottom w:w="6" w:type="dxa"/>
          <w:right w:w="6" w:type="dxa"/>
        </w:tblCellMar>
        <w:tblLook w:val="04A0" w:firstRow="1" w:lastRow="0" w:firstColumn="1" w:lastColumn="0" w:noHBand="0" w:noVBand="1"/>
      </w:tblPr>
      <w:tblGrid>
        <w:gridCol w:w="10496"/>
      </w:tblGrid>
      <w:tr w:rsidR="00B00B16" w:rsidRPr="006D1F93" w14:paraId="11E56DFD" w14:textId="77777777" w:rsidTr="00CC4925">
        <w:trPr>
          <w:trHeight w:val="297"/>
        </w:trPr>
        <w:tc>
          <w:tcPr>
            <w:tcW w:w="10496" w:type="dxa"/>
            <w:tcBorders>
              <w:bottom w:val="single" w:sz="4" w:space="0" w:color="auto"/>
            </w:tcBorders>
            <w:shd w:val="pct10" w:color="auto" w:fill="auto"/>
          </w:tcPr>
          <w:p w14:paraId="04858900" w14:textId="77777777" w:rsidR="00B00B16" w:rsidRPr="006D1F93" w:rsidRDefault="00B00B16" w:rsidP="00D21210">
            <w:pPr>
              <w:contextualSpacing/>
              <w:rPr>
                <w:rFonts w:cs="Arial"/>
                <w:b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>Vorstellung</w:t>
            </w:r>
          </w:p>
        </w:tc>
      </w:tr>
      <w:tr w:rsidR="00B00B16" w:rsidRPr="006D1F93" w14:paraId="5D27D689" w14:textId="77777777" w:rsidTr="00CC4925">
        <w:trPr>
          <w:trHeight w:val="764"/>
        </w:trPr>
        <w:tc>
          <w:tcPr>
            <w:tcW w:w="10496" w:type="dxa"/>
            <w:tcBorders>
              <w:bottom w:val="single" w:sz="4" w:space="0" w:color="auto"/>
            </w:tcBorders>
            <w:shd w:val="clear" w:color="auto" w:fill="auto"/>
          </w:tcPr>
          <w:p w14:paraId="29B94419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Erstvorstellung </w:t>
            </w:r>
            <w:sdt>
              <w:sdtPr>
                <w:rPr>
                  <w:rFonts w:cs="Arial"/>
                  <w:sz w:val="20"/>
                  <w:szCs w:val="20"/>
                </w:rPr>
                <w:id w:val="-183830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              Wiedervorstellung  </w:t>
            </w:r>
            <w:sdt>
              <w:sdtPr>
                <w:rPr>
                  <w:rFonts w:cs="Arial"/>
                  <w:sz w:val="20"/>
                  <w:szCs w:val="20"/>
                </w:rPr>
                <w:id w:val="40704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43764DF8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Status   </w:t>
            </w:r>
            <w:sdt>
              <w:sdtPr>
                <w:rPr>
                  <w:rFonts w:cs="Arial"/>
                  <w:sz w:val="20"/>
                  <w:szCs w:val="20"/>
                </w:rPr>
                <w:id w:val="168677695"/>
                <w:placeholder>
                  <w:docPart w:val="C8F384B4B39D48D68A56A3891C3D2A0B"/>
                </w:placeholder>
                <w:showingPlcHdr/>
                <w:comboBox>
                  <w:listItem w:value="Wählen Sie ein Element aus."/>
                  <w:listItem w:displayText="Präoperativ" w:value="Präoperativ"/>
                  <w:listItem w:displayText="Postoperativ" w:value="Postoperativ"/>
                  <w:listItem w:displayText="Prätherapeutisch" w:value="Prätherapeutisch"/>
                  <w:listItem w:displayText="posttherapeutisch" w:value="posttherapeutisch"/>
                </w:comboBox>
              </w:sdtPr>
              <w:sdtEndPr/>
              <w:sdtContent>
                <w:r w:rsidRPr="006D1F93">
                  <w:rPr>
                    <w:rFonts w:cs="Arial"/>
                    <w:color w:val="A6A6A6" w:themeColor="background1" w:themeShade="A6"/>
                    <w:sz w:val="20"/>
                    <w:szCs w:val="20"/>
                  </w:rPr>
                  <w:t>Element w</w:t>
                </w:r>
                <w:r w:rsidRPr="006D1F93">
                  <w:rPr>
                    <w:rStyle w:val="Platzhaltertext"/>
                    <w:rFonts w:cs="Arial"/>
                    <w:color w:val="A6A6A6" w:themeColor="background1" w:themeShade="A6"/>
                    <w:sz w:val="20"/>
                    <w:szCs w:val="20"/>
                  </w:rPr>
                  <w:t>ählen</w:t>
                </w:r>
              </w:sdtContent>
            </w:sdt>
          </w:p>
          <w:p w14:paraId="2C9A0999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Notwendige Fachdisziplinen</w:t>
            </w:r>
          </w:p>
          <w:p w14:paraId="7D64E5EC" w14:textId="09E84795" w:rsidR="00AC2CD7" w:rsidRDefault="00B00B16" w:rsidP="00AC2CD7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Viszeralchirurgie </w:t>
            </w:r>
            <w:sdt>
              <w:sdtPr>
                <w:rPr>
                  <w:rFonts w:cs="Arial"/>
                  <w:sz w:val="20"/>
                  <w:szCs w:val="20"/>
                </w:rPr>
                <w:id w:val="49716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</w:t>
            </w:r>
            <w:r w:rsidR="00255836">
              <w:rPr>
                <w:rFonts w:cs="Arial"/>
                <w:sz w:val="20"/>
                <w:szCs w:val="20"/>
              </w:rPr>
              <w:t xml:space="preserve"> </w:t>
            </w:r>
            <w:r w:rsidRPr="006D1F93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Gastroenterologie</w:t>
            </w:r>
            <w:r w:rsidRPr="006D1F93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1435710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  Radiologie </w:t>
            </w:r>
            <w:sdt>
              <w:sdtPr>
                <w:rPr>
                  <w:rFonts w:cs="Arial"/>
                  <w:sz w:val="20"/>
                  <w:szCs w:val="20"/>
                </w:rPr>
                <w:id w:val="89578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  Pathologie </w:t>
            </w:r>
            <w:sdt>
              <w:sdtPr>
                <w:rPr>
                  <w:rFonts w:cs="Arial"/>
                  <w:sz w:val="20"/>
                  <w:szCs w:val="20"/>
                </w:rPr>
                <w:id w:val="-77725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  Onkologie </w:t>
            </w:r>
            <w:sdt>
              <w:sdtPr>
                <w:rPr>
                  <w:rFonts w:cs="Arial"/>
                  <w:sz w:val="20"/>
                  <w:szCs w:val="20"/>
                </w:rPr>
                <w:id w:val="-424503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</w:t>
            </w:r>
            <w:r w:rsidR="00255836">
              <w:rPr>
                <w:rFonts w:cs="Arial"/>
                <w:sz w:val="20"/>
                <w:szCs w:val="20"/>
              </w:rPr>
              <w:t xml:space="preserve"> </w:t>
            </w:r>
            <w:r w:rsidRPr="006D1F93">
              <w:rPr>
                <w:rFonts w:cs="Arial"/>
                <w:sz w:val="20"/>
                <w:szCs w:val="20"/>
              </w:rPr>
              <w:t xml:space="preserve"> </w:t>
            </w:r>
            <w:r w:rsidR="00AC2CD7" w:rsidRPr="006D1F93">
              <w:rPr>
                <w:rFonts w:cs="Arial"/>
                <w:sz w:val="20"/>
                <w:szCs w:val="20"/>
              </w:rPr>
              <w:t>Radio</w:t>
            </w:r>
            <w:r w:rsidR="00AC2CD7">
              <w:rPr>
                <w:rFonts w:cs="Arial"/>
                <w:sz w:val="20"/>
                <w:szCs w:val="20"/>
              </w:rPr>
              <w:t>-Onkologie</w:t>
            </w:r>
            <w:r w:rsidR="00AC2CD7" w:rsidRPr="006D1F93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-152608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CD7"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0E3B0110" w14:textId="466DAE9C" w:rsidR="00B00B16" w:rsidRDefault="00B00B16" w:rsidP="00B00B16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Nuklearmedizin </w:t>
            </w:r>
            <w:sdt>
              <w:sdtPr>
                <w:rPr>
                  <w:rFonts w:cs="Arial"/>
                  <w:sz w:val="20"/>
                  <w:szCs w:val="20"/>
                </w:rPr>
                <w:id w:val="178052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 Andere </w:t>
            </w:r>
            <w:sdt>
              <w:sdtPr>
                <w:rPr>
                  <w:rFonts w:cs="Arial"/>
                  <w:sz w:val="20"/>
                  <w:szCs w:val="20"/>
                </w:rPr>
                <w:id w:val="1550878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Arial"/>
                <w:sz w:val="20"/>
                <w:szCs w:val="20"/>
              </w:rPr>
              <w:t xml:space="preserve"> </w:t>
            </w:r>
            <w:r w:rsidRPr="008E3250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25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E3250">
              <w:rPr>
                <w:rFonts w:cs="Arial"/>
                <w:sz w:val="20"/>
                <w:szCs w:val="20"/>
              </w:rPr>
            </w:r>
            <w:r w:rsidRPr="008E3250">
              <w:rPr>
                <w:rFonts w:cs="Arial"/>
                <w:sz w:val="20"/>
                <w:szCs w:val="20"/>
              </w:rPr>
              <w:fldChar w:fldCharType="separate"/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  </w:t>
            </w:r>
          </w:p>
          <w:p w14:paraId="38457F0D" w14:textId="10E74982" w:rsidR="002F3514" w:rsidRPr="006D1F93" w:rsidRDefault="002F3514" w:rsidP="00B00B16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B00B16" w:rsidRPr="006D1F93" w14:paraId="229ECD75" w14:textId="77777777" w:rsidTr="00CC4925">
        <w:trPr>
          <w:trHeight w:val="392"/>
        </w:trPr>
        <w:tc>
          <w:tcPr>
            <w:tcW w:w="1049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5E242E" w14:textId="77777777" w:rsidR="00B00B16" w:rsidRPr="006D1F93" w:rsidRDefault="00B00B16" w:rsidP="00D21210">
            <w:pPr>
              <w:contextualSpacing/>
              <w:rPr>
                <w:rFonts w:cs="Arial"/>
                <w:b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>Medizinische Daten</w:t>
            </w:r>
          </w:p>
        </w:tc>
      </w:tr>
      <w:tr w:rsidR="00B00B16" w:rsidRPr="006D1F93" w14:paraId="1F470734" w14:textId="77777777" w:rsidTr="00CC4925">
        <w:trPr>
          <w:trHeight w:val="1416"/>
        </w:trPr>
        <w:tc>
          <w:tcPr>
            <w:tcW w:w="10496" w:type="dxa"/>
            <w:tcBorders>
              <w:bottom w:val="single" w:sz="4" w:space="0" w:color="auto"/>
            </w:tcBorders>
            <w:shd w:val="clear" w:color="auto" w:fill="auto"/>
          </w:tcPr>
          <w:p w14:paraId="413CC5B0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 xml:space="preserve">Hauptdiagnose: </w:t>
            </w: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</w:p>
          <w:p w14:paraId="5378D604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5DB73290" w14:textId="77777777" w:rsidR="00B00B16" w:rsidRPr="006D1F93" w:rsidRDefault="00B00B16" w:rsidP="00D21210">
            <w:pPr>
              <w:ind w:left="284" w:hanging="284"/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ab/>
            </w:r>
          </w:p>
          <w:p w14:paraId="581BB9B8" w14:textId="77777777" w:rsidR="00B00B16" w:rsidRPr="006D1F93" w:rsidRDefault="00B00B16" w:rsidP="00D21210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3AB0A7E7" w14:textId="418C9B50" w:rsidR="00B00B16" w:rsidRPr="006D1F93" w:rsidRDefault="00B00B16" w:rsidP="003B6B57">
            <w:pPr>
              <w:tabs>
                <w:tab w:val="center" w:pos="5242"/>
              </w:tabs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 xml:space="preserve">Relevante Nebendiagnosen: </w:t>
            </w: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  <w:r w:rsidR="003B6B57">
              <w:rPr>
                <w:rFonts w:cs="Arial"/>
                <w:sz w:val="20"/>
                <w:szCs w:val="20"/>
              </w:rPr>
              <w:tab/>
            </w:r>
          </w:p>
          <w:p w14:paraId="26261D84" w14:textId="77777777" w:rsidR="00B00B16" w:rsidRPr="006D1F93" w:rsidRDefault="00B00B16" w:rsidP="00D21210">
            <w:pPr>
              <w:contextualSpacing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28DF86B1" w14:textId="77777777" w:rsidR="008040D8" w:rsidRDefault="008040D8" w:rsidP="00B00B16">
      <w:pPr>
        <w:spacing w:after="0"/>
      </w:pPr>
    </w:p>
    <w:tbl>
      <w:tblPr>
        <w:tblStyle w:val="Tabellenraster"/>
        <w:tblW w:w="10504" w:type="dxa"/>
        <w:tblLook w:val="04A0" w:firstRow="1" w:lastRow="0" w:firstColumn="1" w:lastColumn="0" w:noHBand="0" w:noVBand="1"/>
      </w:tblPr>
      <w:tblGrid>
        <w:gridCol w:w="10504"/>
      </w:tblGrid>
      <w:tr w:rsidR="00CC4925" w:rsidRPr="006D1F93" w14:paraId="2B9F0F44" w14:textId="77777777" w:rsidTr="00D21210">
        <w:tc>
          <w:tcPr>
            <w:tcW w:w="10498" w:type="dxa"/>
            <w:shd w:val="pct12" w:color="auto" w:fill="auto"/>
          </w:tcPr>
          <w:p w14:paraId="7C24D227" w14:textId="77777777" w:rsidR="00CC4925" w:rsidRPr="006D1F93" w:rsidRDefault="00CC4925" w:rsidP="00D21210">
            <w:pPr>
              <w:ind w:left="-80"/>
              <w:contextualSpacing/>
              <w:rPr>
                <w:rFonts w:cs="Arial"/>
                <w:b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>Fragestellung:</w:t>
            </w:r>
          </w:p>
        </w:tc>
      </w:tr>
      <w:tr w:rsidR="00CC4925" w:rsidRPr="006D1F93" w14:paraId="2EEE2D2B" w14:textId="77777777" w:rsidTr="00D21210">
        <w:tc>
          <w:tcPr>
            <w:tcW w:w="10498" w:type="dxa"/>
          </w:tcPr>
          <w:p w14:paraId="1019692A" w14:textId="77777777" w:rsidR="00CC4925" w:rsidRDefault="00CC4925" w:rsidP="00D21210">
            <w:pPr>
              <w:tabs>
                <w:tab w:val="left" w:pos="906"/>
              </w:tabs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</w:p>
          <w:p w14:paraId="39E43258" w14:textId="77777777" w:rsidR="00CC4925" w:rsidRDefault="00CC4925" w:rsidP="00D21210">
            <w:pPr>
              <w:tabs>
                <w:tab w:val="left" w:pos="906"/>
              </w:tabs>
              <w:contextualSpacing/>
              <w:rPr>
                <w:rFonts w:cs="Arial"/>
                <w:sz w:val="20"/>
                <w:szCs w:val="20"/>
              </w:rPr>
            </w:pPr>
          </w:p>
          <w:p w14:paraId="026C3BC1" w14:textId="77777777" w:rsidR="00CC4925" w:rsidRPr="006D1F93" w:rsidRDefault="00CC4925" w:rsidP="00D21210">
            <w:pPr>
              <w:tabs>
                <w:tab w:val="left" w:pos="906"/>
              </w:tabs>
              <w:contextualSpacing/>
              <w:rPr>
                <w:rFonts w:cs="Arial"/>
                <w:sz w:val="20"/>
                <w:szCs w:val="20"/>
              </w:rPr>
            </w:pPr>
          </w:p>
          <w:p w14:paraId="0D3D102A" w14:textId="77777777" w:rsidR="00CC4925" w:rsidRDefault="00CC4925" w:rsidP="00D21210">
            <w:pPr>
              <w:tabs>
                <w:tab w:val="left" w:pos="4551"/>
              </w:tabs>
              <w:contextualSpacing/>
              <w:rPr>
                <w:rFonts w:cs="Arial"/>
                <w:sz w:val="20"/>
                <w:szCs w:val="20"/>
              </w:rPr>
            </w:pPr>
          </w:p>
          <w:p w14:paraId="7AA1E5D0" w14:textId="77777777" w:rsidR="00CC4925" w:rsidRDefault="00CC4925" w:rsidP="00D21210">
            <w:pPr>
              <w:tabs>
                <w:tab w:val="left" w:pos="4551"/>
              </w:tabs>
              <w:contextualSpacing/>
              <w:rPr>
                <w:rFonts w:cs="Arial"/>
                <w:sz w:val="20"/>
                <w:szCs w:val="20"/>
              </w:rPr>
            </w:pPr>
          </w:p>
          <w:p w14:paraId="2FFA4322" w14:textId="77777777" w:rsidR="00CC4925" w:rsidRPr="006D1F93" w:rsidRDefault="00CC4925" w:rsidP="00D21210">
            <w:pPr>
              <w:tabs>
                <w:tab w:val="left" w:pos="4551"/>
                <w:tab w:val="left" w:pos="6564"/>
              </w:tabs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</w:r>
          </w:p>
        </w:tc>
      </w:tr>
    </w:tbl>
    <w:p w14:paraId="11942A3B" w14:textId="77777777" w:rsidR="00CC4925" w:rsidRDefault="00CC4925" w:rsidP="00B00B16">
      <w:pPr>
        <w:spacing w:after="0"/>
      </w:pPr>
    </w:p>
    <w:p w14:paraId="0F709031" w14:textId="77777777" w:rsidR="00284725" w:rsidRPr="00284725" w:rsidRDefault="00284725" w:rsidP="00284725"/>
    <w:sectPr w:rsidR="00284725" w:rsidRPr="00284725" w:rsidSect="00F44263">
      <w:headerReference w:type="default" r:id="rId12"/>
      <w:footerReference w:type="default" r:id="rId13"/>
      <w:pgSz w:w="11906" w:h="16838"/>
      <w:pgMar w:top="720" w:right="720" w:bottom="720" w:left="72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EB178" w14:textId="77777777" w:rsidR="007B68C0" w:rsidRDefault="007B68C0" w:rsidP="00214F28">
      <w:pPr>
        <w:spacing w:after="0" w:line="240" w:lineRule="auto"/>
      </w:pPr>
      <w:r>
        <w:separator/>
      </w:r>
    </w:p>
  </w:endnote>
  <w:endnote w:type="continuationSeparator" w:id="0">
    <w:p w14:paraId="6CB78EA8" w14:textId="77777777" w:rsidR="007B68C0" w:rsidRDefault="007B68C0" w:rsidP="0021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6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03"/>
      <w:gridCol w:w="1208"/>
      <w:gridCol w:w="1696"/>
      <w:gridCol w:w="1068"/>
      <w:gridCol w:w="784"/>
      <w:gridCol w:w="279"/>
      <w:gridCol w:w="213"/>
      <w:gridCol w:w="1702"/>
      <w:gridCol w:w="712"/>
    </w:tblGrid>
    <w:tr w:rsidR="00D76221" w14:paraId="1F65EC87" w14:textId="77777777" w:rsidTr="00284725">
      <w:trPr>
        <w:gridAfter w:val="1"/>
        <w:wAfter w:w="712" w:type="dxa"/>
        <w:cantSplit/>
        <w:trHeight w:val="269"/>
      </w:trPr>
      <w:tc>
        <w:tcPr>
          <w:tcW w:w="4111" w:type="dxa"/>
          <w:gridSpan w:val="2"/>
        </w:tcPr>
        <w:p w14:paraId="1FAB8B2C" w14:textId="53C81AAA" w:rsidR="00D76221" w:rsidRDefault="00D76221" w:rsidP="00D76221">
          <w:pPr>
            <w:pStyle w:val="Fuzeile"/>
            <w:spacing w:before="120"/>
            <w:rPr>
              <w:rFonts w:cs="Arial"/>
              <w:sz w:val="16"/>
              <w:lang w:val="de-DE" w:eastAsia="de-DE"/>
            </w:rPr>
          </w:pPr>
        </w:p>
      </w:tc>
      <w:tc>
        <w:tcPr>
          <w:tcW w:w="2764" w:type="dxa"/>
          <w:gridSpan w:val="2"/>
        </w:tcPr>
        <w:p w14:paraId="74A15684" w14:textId="1C35B75D" w:rsidR="00D76221" w:rsidRDefault="00D76221" w:rsidP="00D76221">
          <w:pPr>
            <w:pStyle w:val="Fuzeile"/>
            <w:spacing w:before="120"/>
            <w:rPr>
              <w:rFonts w:cs="Arial"/>
              <w:sz w:val="16"/>
              <w:lang w:val="de-DE" w:eastAsia="de-DE"/>
            </w:rPr>
          </w:pPr>
        </w:p>
      </w:tc>
      <w:tc>
        <w:tcPr>
          <w:tcW w:w="1063" w:type="dxa"/>
          <w:gridSpan w:val="2"/>
        </w:tcPr>
        <w:p w14:paraId="6C810853" w14:textId="7211494B" w:rsidR="00D76221" w:rsidRDefault="00D76221" w:rsidP="00D76221">
          <w:pPr>
            <w:pStyle w:val="Fuzeile"/>
            <w:spacing w:before="120"/>
            <w:rPr>
              <w:rFonts w:cs="Arial"/>
              <w:sz w:val="16"/>
              <w:lang w:val="de-DE" w:eastAsia="de-DE"/>
            </w:rPr>
          </w:pPr>
        </w:p>
      </w:tc>
      <w:tc>
        <w:tcPr>
          <w:tcW w:w="213" w:type="dxa"/>
        </w:tcPr>
        <w:p w14:paraId="2D295A74" w14:textId="5C4D668E" w:rsidR="00D76221" w:rsidRDefault="00D76221" w:rsidP="00D76221">
          <w:pPr>
            <w:pStyle w:val="Fuzeile"/>
            <w:spacing w:before="120"/>
            <w:rPr>
              <w:rFonts w:cs="Arial"/>
              <w:sz w:val="16"/>
              <w:lang w:val="de-DE" w:eastAsia="de-DE"/>
            </w:rPr>
          </w:pPr>
        </w:p>
      </w:tc>
      <w:tc>
        <w:tcPr>
          <w:tcW w:w="1702" w:type="dxa"/>
        </w:tcPr>
        <w:p w14:paraId="66A33CF2" w14:textId="24E7F791" w:rsidR="00D76221" w:rsidRDefault="00D76221" w:rsidP="00D76221">
          <w:pPr>
            <w:pStyle w:val="Fuzeile"/>
            <w:spacing w:before="120"/>
            <w:rPr>
              <w:rFonts w:cs="Arial"/>
              <w:sz w:val="16"/>
              <w:lang w:val="de-DE" w:eastAsia="de-DE"/>
            </w:rPr>
          </w:pPr>
        </w:p>
      </w:tc>
    </w:tr>
    <w:tr w:rsidR="00284725" w14:paraId="06E551A1" w14:textId="77777777" w:rsidTr="002B3955">
      <w:tblPrEx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</w:tblPrEx>
      <w:trPr>
        <w:trHeight w:val="170"/>
      </w:trPr>
      <w:tc>
        <w:tcPr>
          <w:tcW w:w="5807" w:type="dxa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B528B84" w14:textId="765DAF49" w:rsidR="00284725" w:rsidRDefault="00284725" w:rsidP="00284725">
          <w:pPr>
            <w:pStyle w:val="Fuzeile"/>
            <w:spacing w:line="276" w:lineRule="auto"/>
            <w:rPr>
              <w:sz w:val="16"/>
              <w:szCs w:val="16"/>
              <w:lang w:val="de-DE"/>
            </w:rPr>
          </w:pPr>
          <w:r>
            <w:rPr>
              <w:sz w:val="16"/>
              <w:szCs w:val="16"/>
              <w:lang w:val="de-DE"/>
            </w:rPr>
            <w:t>Dateiname: Anmeldeformular für externe Zuweisende: Upper GI und Pankreas Tumorboard</w:t>
          </w:r>
        </w:p>
      </w:tc>
      <w:tc>
        <w:tcPr>
          <w:tcW w:w="1852" w:type="dxa"/>
          <w:gridSpan w:val="2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8BF2B82" w14:textId="0A287B59" w:rsidR="00284725" w:rsidRDefault="00284725" w:rsidP="00284725">
          <w:pPr>
            <w:pStyle w:val="Fuzeile"/>
            <w:spacing w:line="276" w:lineRule="auto"/>
            <w:rPr>
              <w:sz w:val="16"/>
              <w:szCs w:val="16"/>
              <w:lang w:val="de-DE"/>
            </w:rPr>
          </w:pPr>
          <w:r>
            <w:rPr>
              <w:sz w:val="16"/>
              <w:szCs w:val="16"/>
              <w:lang w:val="de-DE"/>
            </w:rPr>
            <w:t xml:space="preserve">Erstelldatum: </w:t>
          </w:r>
          <w:sdt>
            <w:sdtPr>
              <w:rPr>
                <w:sz w:val="16"/>
                <w:szCs w:val="16"/>
                <w:lang w:val="de-DE"/>
              </w:rPr>
              <w:alias w:val="Datum"/>
              <w:tag w:val="Datum"/>
              <w:id w:val="-1434351901"/>
              <w:date w:fullDate="2023-02-22T00:00:00Z"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r w:rsidR="00913234" w:rsidRPr="00913234">
                <w:rPr>
                  <w:sz w:val="16"/>
                  <w:szCs w:val="16"/>
                </w:rPr>
                <w:t>2</w:t>
              </w:r>
              <w:r w:rsidRPr="00913234">
                <w:rPr>
                  <w:sz w:val="16"/>
                  <w:szCs w:val="16"/>
                </w:rPr>
                <w:t>2.0</w:t>
              </w:r>
              <w:r w:rsidR="00913234" w:rsidRPr="00913234">
                <w:rPr>
                  <w:sz w:val="16"/>
                  <w:szCs w:val="16"/>
                </w:rPr>
                <w:t>2</w:t>
              </w:r>
              <w:r w:rsidRPr="00913234">
                <w:rPr>
                  <w:sz w:val="16"/>
                  <w:szCs w:val="16"/>
                </w:rPr>
                <w:t>.2023</w:t>
              </w:r>
            </w:sdtContent>
          </w:sdt>
        </w:p>
      </w:tc>
      <w:tc>
        <w:tcPr>
          <w:tcW w:w="2906" w:type="dxa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8F4EAED" w14:textId="77777777" w:rsidR="00284725" w:rsidRDefault="00284725" w:rsidP="00284725">
          <w:pPr>
            <w:pStyle w:val="Fuzeile"/>
            <w:spacing w:line="276" w:lineRule="auto"/>
            <w:rPr>
              <w:sz w:val="16"/>
              <w:szCs w:val="16"/>
              <w:lang w:val="de-DE"/>
            </w:rPr>
          </w:pPr>
          <w:r>
            <w:rPr>
              <w:sz w:val="16"/>
              <w:szCs w:val="16"/>
              <w:lang w:val="de-DE"/>
            </w:rPr>
            <w:t>Version: 3.2</w:t>
          </w:r>
        </w:p>
      </w:tc>
    </w:tr>
    <w:tr w:rsidR="00284725" w14:paraId="0A5F270E" w14:textId="77777777" w:rsidTr="002B3955">
      <w:tblPrEx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</w:tblPrEx>
      <w:trPr>
        <w:trHeight w:val="170"/>
      </w:trPr>
      <w:tc>
        <w:tcPr>
          <w:tcW w:w="290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F308229" w14:textId="77777777" w:rsidR="00284725" w:rsidRDefault="00284725" w:rsidP="00284725">
          <w:pPr>
            <w:pStyle w:val="Fuzeile"/>
            <w:spacing w:line="276" w:lineRule="auto"/>
            <w:rPr>
              <w:sz w:val="16"/>
              <w:szCs w:val="16"/>
              <w:lang w:val="de-DE"/>
            </w:rPr>
          </w:pPr>
          <w:proofErr w:type="spellStart"/>
          <w:r>
            <w:rPr>
              <w:sz w:val="16"/>
              <w:szCs w:val="16"/>
              <w:lang w:val="de-DE"/>
            </w:rPr>
            <w:t>Autor:in</w:t>
          </w:r>
          <w:proofErr w:type="spellEnd"/>
          <w:r>
            <w:rPr>
              <w:sz w:val="16"/>
              <w:szCs w:val="16"/>
              <w:lang w:val="de-DE"/>
            </w:rPr>
            <w:t xml:space="preserve">: </w:t>
          </w:r>
          <w:sdt>
            <w:sdtPr>
              <w:rPr>
                <w:sz w:val="16"/>
                <w:szCs w:val="16"/>
                <w:lang w:val="de-DE"/>
              </w:rPr>
              <w:id w:val="-91098770"/>
            </w:sdtPr>
            <w:sdtEndPr/>
            <w:sdtContent>
              <w:r>
                <w:rPr>
                  <w:sz w:val="16"/>
                  <w:szCs w:val="16"/>
                  <w:lang w:val="de-DE"/>
                </w:rPr>
                <w:t>C. Schönberger</w:t>
              </w:r>
            </w:sdtContent>
          </w:sdt>
        </w:p>
      </w:tc>
      <w:tc>
        <w:tcPr>
          <w:tcW w:w="2904" w:type="dxa"/>
          <w:gridSpan w:val="2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2FE1B10" w14:textId="77777777" w:rsidR="00284725" w:rsidRDefault="00284725" w:rsidP="00284725">
          <w:pPr>
            <w:pStyle w:val="Fuzeile"/>
            <w:spacing w:line="276" w:lineRule="auto"/>
            <w:rPr>
              <w:sz w:val="16"/>
              <w:szCs w:val="16"/>
              <w:lang w:val="de-DE"/>
            </w:rPr>
          </w:pPr>
          <w:proofErr w:type="spellStart"/>
          <w:r>
            <w:rPr>
              <w:sz w:val="16"/>
              <w:szCs w:val="16"/>
              <w:lang w:val="de-DE"/>
            </w:rPr>
            <w:t>Freigeber:in</w:t>
          </w:r>
          <w:proofErr w:type="spellEnd"/>
          <w:r>
            <w:rPr>
              <w:sz w:val="16"/>
              <w:szCs w:val="16"/>
              <w:lang w:val="de-DE"/>
            </w:rPr>
            <w:t xml:space="preserve">: </w:t>
          </w:r>
          <w:sdt>
            <w:sdtPr>
              <w:rPr>
                <w:sz w:val="16"/>
                <w:szCs w:val="16"/>
                <w:lang w:val="de-DE"/>
              </w:rPr>
              <w:alias w:val="Vorname Name"/>
              <w:tag w:val="Vorname Name"/>
              <w:id w:val="1182554515"/>
            </w:sdtPr>
            <w:sdtEndPr/>
            <w:sdtContent>
              <w:r>
                <w:rPr>
                  <w:sz w:val="16"/>
                  <w:szCs w:val="16"/>
                  <w:lang w:val="de-DE"/>
                </w:rPr>
                <w:t>V. Banz</w:t>
              </w:r>
            </w:sdtContent>
          </w:sdt>
        </w:p>
      </w:tc>
      <w:tc>
        <w:tcPr>
          <w:tcW w:w="1852" w:type="dxa"/>
          <w:gridSpan w:val="2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961092E" w14:textId="77777777" w:rsidR="00284725" w:rsidRDefault="00284725" w:rsidP="00284725">
          <w:pPr>
            <w:pStyle w:val="Fuzeile"/>
            <w:spacing w:line="276" w:lineRule="auto"/>
            <w:rPr>
              <w:sz w:val="16"/>
              <w:szCs w:val="16"/>
              <w:lang w:val="de-DE"/>
            </w:rPr>
          </w:pPr>
          <w:r>
            <w:rPr>
              <w:sz w:val="16"/>
              <w:szCs w:val="16"/>
              <w:lang w:val="de-DE"/>
            </w:rPr>
            <w:t xml:space="preserve">Freigabe: </w:t>
          </w:r>
          <w:sdt>
            <w:sdtPr>
              <w:rPr>
                <w:sz w:val="16"/>
                <w:szCs w:val="16"/>
                <w:lang w:val="de-DE"/>
              </w:rPr>
              <w:alias w:val="Datum"/>
              <w:tag w:val="Datum"/>
              <w:id w:val="1930617328"/>
              <w:date w:fullDate="2026-09-02T00:00:00Z">
                <w:dateFormat w:val="dd.MM.yyyy"/>
                <w:lid w:val="de-CH"/>
                <w:storeMappedDataAs w:val="dateTime"/>
                <w:calendar w:val="gregorian"/>
              </w:date>
            </w:sdtPr>
            <w:sdtEndPr/>
            <w:sdtContent>
              <w:r>
                <w:rPr>
                  <w:sz w:val="16"/>
                  <w:szCs w:val="16"/>
                </w:rPr>
                <w:t>02.09.2026</w:t>
              </w:r>
            </w:sdtContent>
          </w:sdt>
        </w:p>
      </w:tc>
      <w:tc>
        <w:tcPr>
          <w:tcW w:w="2906" w:type="dxa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AAA17C9" w14:textId="77777777" w:rsidR="00284725" w:rsidRDefault="00284725" w:rsidP="00284725">
          <w:pPr>
            <w:pStyle w:val="Fuzeile"/>
            <w:spacing w:line="276" w:lineRule="auto"/>
            <w:rPr>
              <w:sz w:val="16"/>
              <w:szCs w:val="16"/>
              <w:lang w:val="de-DE"/>
            </w:rPr>
          </w:pPr>
          <w:r>
            <w:rPr>
              <w:sz w:val="16"/>
              <w:szCs w:val="16"/>
              <w:lang w:val="de-DE"/>
            </w:rPr>
            <w:t xml:space="preserve">Seite </w:t>
          </w:r>
          <w:r>
            <w:rPr>
              <w:b/>
              <w:bCs/>
              <w:sz w:val="16"/>
              <w:szCs w:val="16"/>
              <w:lang w:val="de-DE"/>
            </w:rPr>
            <w:fldChar w:fldCharType="begin"/>
          </w:r>
          <w:r>
            <w:rPr>
              <w:b/>
              <w:bCs/>
              <w:sz w:val="16"/>
              <w:szCs w:val="16"/>
              <w:lang w:val="de-DE"/>
            </w:rPr>
            <w:instrText>PAGE  \* Arabic  \* MERGEFORMAT</w:instrText>
          </w:r>
          <w:r>
            <w:rPr>
              <w:b/>
              <w:bCs/>
              <w:sz w:val="16"/>
              <w:szCs w:val="16"/>
              <w:lang w:val="de-DE"/>
            </w:rPr>
            <w:fldChar w:fldCharType="separate"/>
          </w:r>
          <w:r>
            <w:rPr>
              <w:b/>
              <w:bCs/>
              <w:noProof/>
              <w:sz w:val="16"/>
              <w:szCs w:val="16"/>
              <w:lang w:val="de-DE"/>
            </w:rPr>
            <w:t>1</w:t>
          </w:r>
          <w:r>
            <w:rPr>
              <w:b/>
              <w:bCs/>
              <w:sz w:val="16"/>
              <w:szCs w:val="16"/>
              <w:lang w:val="de-DE"/>
            </w:rPr>
            <w:fldChar w:fldCharType="end"/>
          </w:r>
          <w:r>
            <w:rPr>
              <w:sz w:val="16"/>
              <w:szCs w:val="16"/>
              <w:lang w:val="de-DE"/>
            </w:rPr>
            <w:t xml:space="preserve"> von </w:t>
          </w:r>
          <w:r>
            <w:rPr>
              <w:b/>
              <w:bCs/>
              <w:sz w:val="16"/>
              <w:szCs w:val="16"/>
              <w:lang w:val="de-DE"/>
            </w:rPr>
            <w:fldChar w:fldCharType="begin"/>
          </w:r>
          <w:r>
            <w:rPr>
              <w:b/>
              <w:bCs/>
              <w:sz w:val="16"/>
              <w:szCs w:val="16"/>
              <w:lang w:val="de-DE"/>
            </w:rPr>
            <w:instrText>NUMPAGES  \* Arabic  \* MERGEFORMAT</w:instrText>
          </w:r>
          <w:r>
            <w:rPr>
              <w:b/>
              <w:bCs/>
              <w:sz w:val="16"/>
              <w:szCs w:val="16"/>
              <w:lang w:val="de-DE"/>
            </w:rPr>
            <w:fldChar w:fldCharType="separate"/>
          </w:r>
          <w:r>
            <w:rPr>
              <w:b/>
              <w:bCs/>
              <w:noProof/>
              <w:sz w:val="16"/>
              <w:szCs w:val="16"/>
              <w:lang w:val="de-DE"/>
            </w:rPr>
            <w:t>2</w:t>
          </w:r>
          <w:r>
            <w:rPr>
              <w:b/>
              <w:bCs/>
              <w:sz w:val="16"/>
              <w:szCs w:val="16"/>
              <w:lang w:val="de-DE"/>
            </w:rPr>
            <w:fldChar w:fldCharType="end"/>
          </w:r>
        </w:p>
      </w:tc>
    </w:tr>
    <w:tr w:rsidR="00D76221" w14:paraId="0332E766" w14:textId="77777777" w:rsidTr="00284725">
      <w:trPr>
        <w:gridAfter w:val="1"/>
        <w:wAfter w:w="712" w:type="dxa"/>
        <w:cantSplit/>
      </w:trPr>
      <w:tc>
        <w:tcPr>
          <w:tcW w:w="4111" w:type="dxa"/>
          <w:gridSpan w:val="2"/>
        </w:tcPr>
        <w:p w14:paraId="08580E1C" w14:textId="3EFF34B0" w:rsidR="00D76221" w:rsidRDefault="00D76221" w:rsidP="00D76221">
          <w:pPr>
            <w:pStyle w:val="Fuzeile"/>
            <w:rPr>
              <w:rFonts w:cs="Arial"/>
              <w:sz w:val="16"/>
              <w:lang w:val="de-DE" w:eastAsia="de-DE"/>
            </w:rPr>
          </w:pPr>
        </w:p>
      </w:tc>
      <w:tc>
        <w:tcPr>
          <w:tcW w:w="2764" w:type="dxa"/>
          <w:gridSpan w:val="2"/>
        </w:tcPr>
        <w:p w14:paraId="242FBE01" w14:textId="1306D64D" w:rsidR="00D76221" w:rsidRDefault="00D76221" w:rsidP="00D76221">
          <w:pPr>
            <w:pStyle w:val="Fuzeile"/>
            <w:rPr>
              <w:rFonts w:cs="Arial"/>
              <w:sz w:val="16"/>
              <w:lang w:val="de-DE" w:eastAsia="de-DE"/>
            </w:rPr>
          </w:pPr>
        </w:p>
      </w:tc>
      <w:tc>
        <w:tcPr>
          <w:tcW w:w="1063" w:type="dxa"/>
          <w:gridSpan w:val="2"/>
        </w:tcPr>
        <w:p w14:paraId="5698E05D" w14:textId="2964E08E" w:rsidR="00D76221" w:rsidRDefault="00D76221" w:rsidP="00D76221">
          <w:pPr>
            <w:pStyle w:val="Fuzeile"/>
            <w:rPr>
              <w:rFonts w:cs="Arial"/>
              <w:sz w:val="16"/>
              <w:lang w:val="it-IT" w:eastAsia="de-DE"/>
            </w:rPr>
          </w:pPr>
        </w:p>
      </w:tc>
      <w:tc>
        <w:tcPr>
          <w:tcW w:w="213" w:type="dxa"/>
        </w:tcPr>
        <w:p w14:paraId="41E42BDF" w14:textId="66C19807" w:rsidR="00D76221" w:rsidRDefault="00D76221" w:rsidP="00D76221">
          <w:pPr>
            <w:pStyle w:val="Fuzeile"/>
            <w:rPr>
              <w:rFonts w:cs="Arial"/>
              <w:sz w:val="16"/>
              <w:lang w:val="it-IT" w:eastAsia="de-DE"/>
            </w:rPr>
          </w:pPr>
        </w:p>
      </w:tc>
      <w:tc>
        <w:tcPr>
          <w:tcW w:w="1702" w:type="dxa"/>
        </w:tcPr>
        <w:p w14:paraId="11F871D0" w14:textId="5103E3A8" w:rsidR="00D76221" w:rsidRDefault="00D76221" w:rsidP="00D76221">
          <w:pPr>
            <w:pStyle w:val="Fuzeile"/>
            <w:rPr>
              <w:rFonts w:cs="Arial"/>
              <w:sz w:val="16"/>
              <w:lang w:val="de-DE" w:eastAsia="de-DE"/>
            </w:rPr>
          </w:pPr>
        </w:p>
      </w:tc>
    </w:tr>
  </w:tbl>
  <w:p w14:paraId="52E3D552" w14:textId="77777777" w:rsidR="007E531E" w:rsidRDefault="007E531E" w:rsidP="0024402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CB241" w14:textId="77777777" w:rsidR="007B68C0" w:rsidRDefault="007B68C0" w:rsidP="00214F28">
      <w:pPr>
        <w:spacing w:after="0" w:line="240" w:lineRule="auto"/>
      </w:pPr>
      <w:r>
        <w:separator/>
      </w:r>
    </w:p>
  </w:footnote>
  <w:footnote w:type="continuationSeparator" w:id="0">
    <w:p w14:paraId="5FADC780" w14:textId="77777777" w:rsidR="007B68C0" w:rsidRDefault="007B68C0" w:rsidP="0021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25"/>
      <w:gridCol w:w="3283"/>
      <w:gridCol w:w="4258"/>
    </w:tblGrid>
    <w:tr w:rsidR="00545612" w:rsidRPr="002B3955" w14:paraId="46CF7077" w14:textId="77777777" w:rsidTr="00545612">
      <w:tc>
        <w:tcPr>
          <w:tcW w:w="2925" w:type="dxa"/>
        </w:tcPr>
        <w:p w14:paraId="18121670" w14:textId="77777777" w:rsidR="00545612" w:rsidRDefault="00545612">
          <w:pPr>
            <w:pStyle w:val="Kopfzeile"/>
          </w:pPr>
          <w:r>
            <w:rPr>
              <w:noProof/>
              <w:lang w:eastAsia="de-CH"/>
            </w:rPr>
            <w:drawing>
              <wp:inline distT="0" distB="0" distL="0" distR="0" wp14:anchorId="19D63B87" wp14:editId="5437A8B7">
                <wp:extent cx="1685925" cy="638175"/>
                <wp:effectExtent l="0" t="0" r="0" b="0"/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nselspital-uci-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48860"/>
                        <a:stretch/>
                      </pic:blipFill>
                      <pic:spPr bwMode="auto">
                        <a:xfrm>
                          <a:off x="0" y="0"/>
                          <a:ext cx="1688971" cy="6393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3" w:type="dxa"/>
        </w:tcPr>
        <w:p w14:paraId="201EB7E3" w14:textId="063309B7" w:rsidR="00545612" w:rsidRDefault="00545612" w:rsidP="00214F28">
          <w:pPr>
            <w:pStyle w:val="Kopfzeile"/>
            <w:jc w:val="right"/>
            <w:rPr>
              <w:b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EBDA46B" wp14:editId="014E54AC">
                <wp:simplePos x="0" y="0"/>
                <wp:positionH relativeFrom="column">
                  <wp:posOffset>-154305</wp:posOffset>
                </wp:positionH>
                <wp:positionV relativeFrom="paragraph">
                  <wp:posOffset>-163830</wp:posOffset>
                </wp:positionV>
                <wp:extent cx="2141605" cy="894715"/>
                <wp:effectExtent l="0" t="0" r="0" b="635"/>
                <wp:wrapNone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1605" cy="894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258" w:type="dxa"/>
        </w:tcPr>
        <w:p w14:paraId="08F39823" w14:textId="42E32C13" w:rsidR="00545612" w:rsidRDefault="00545612" w:rsidP="00214F28">
          <w:pPr>
            <w:pStyle w:val="Kopfzeile"/>
            <w:jc w:val="right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Oberer Gastrointestinaltrakt </w:t>
          </w:r>
        </w:p>
        <w:p w14:paraId="04203B34" w14:textId="77777777" w:rsidR="00545612" w:rsidRPr="00617CF1" w:rsidRDefault="00545612" w:rsidP="004F68F6">
          <w:pPr>
            <w:pStyle w:val="Kopfzeile"/>
            <w:jc w:val="right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und Pankreas Tumorboard</w:t>
          </w:r>
        </w:p>
        <w:p w14:paraId="638BEE1D" w14:textId="395C122E" w:rsidR="00545612" w:rsidRPr="00CC4925" w:rsidRDefault="00CC4925" w:rsidP="00214F28">
          <w:pPr>
            <w:pStyle w:val="Kopfzeile"/>
            <w:jc w:val="right"/>
            <w:rPr>
              <w:sz w:val="18"/>
              <w:szCs w:val="18"/>
            </w:rPr>
          </w:pPr>
          <w:r w:rsidRPr="00CC4925">
            <w:rPr>
              <w:sz w:val="18"/>
              <w:szCs w:val="18"/>
            </w:rPr>
            <w:t>Ärztlich</w:t>
          </w:r>
          <w:r>
            <w:rPr>
              <w:sz w:val="18"/>
              <w:szCs w:val="18"/>
            </w:rPr>
            <w:t>e Leitung</w:t>
          </w:r>
        </w:p>
        <w:p w14:paraId="032122B9" w14:textId="0062C870" w:rsidR="00545612" w:rsidRPr="00D76221" w:rsidRDefault="00545612" w:rsidP="00214F28">
          <w:pPr>
            <w:pStyle w:val="Kopfzeile"/>
            <w:jc w:val="right"/>
            <w:rPr>
              <w:sz w:val="18"/>
              <w:szCs w:val="18"/>
              <w:lang w:val="en-US"/>
            </w:rPr>
          </w:pPr>
          <w:r w:rsidRPr="00D76221">
            <w:rPr>
              <w:sz w:val="18"/>
              <w:szCs w:val="18"/>
              <w:lang w:val="en-US"/>
            </w:rPr>
            <w:t>Dr. Dr. Anna Silvia Wenning</w:t>
          </w:r>
        </w:p>
        <w:p w14:paraId="0CEEA910" w14:textId="07BD5573" w:rsidR="00545612" w:rsidRPr="00CC4925" w:rsidRDefault="00545612" w:rsidP="00214F28">
          <w:pPr>
            <w:pStyle w:val="Kopfzeile"/>
            <w:jc w:val="right"/>
            <w:rPr>
              <w:sz w:val="18"/>
              <w:szCs w:val="18"/>
              <w:lang w:val="en-US"/>
            </w:rPr>
          </w:pPr>
          <w:r w:rsidRPr="00CC4925">
            <w:rPr>
              <w:sz w:val="18"/>
              <w:szCs w:val="18"/>
              <w:lang w:val="en-US"/>
            </w:rPr>
            <w:t>PD Dr. Dino Kröll</w:t>
          </w:r>
        </w:p>
        <w:p w14:paraId="0AD27497" w14:textId="495E8D31" w:rsidR="00545612" w:rsidRPr="00CC4925" w:rsidRDefault="00545612" w:rsidP="00214F28">
          <w:pPr>
            <w:pStyle w:val="Kopfzeile"/>
            <w:jc w:val="right"/>
            <w:rPr>
              <w:lang w:val="en-US"/>
            </w:rPr>
          </w:pPr>
        </w:p>
      </w:tc>
    </w:tr>
  </w:tbl>
  <w:p w14:paraId="1F1A5422" w14:textId="7EE3DA1A" w:rsidR="007E531E" w:rsidRPr="001E4C9C" w:rsidRDefault="007E531E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1943FB"/>
    <w:multiLevelType w:val="hybridMultilevel"/>
    <w:tmpl w:val="EA08FBF6"/>
    <w:lvl w:ilvl="0" w:tplc="6A18865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4D2BC2"/>
    <w:multiLevelType w:val="hybridMultilevel"/>
    <w:tmpl w:val="B9EE6704"/>
    <w:lvl w:ilvl="0" w:tplc="998C0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047336">
    <w:abstractNumId w:val="0"/>
  </w:num>
  <w:num w:numId="2" w16cid:durableId="1597983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84E"/>
    <w:rsid w:val="00000063"/>
    <w:rsid w:val="00005861"/>
    <w:rsid w:val="000178F2"/>
    <w:rsid w:val="00024761"/>
    <w:rsid w:val="000270DA"/>
    <w:rsid w:val="00032AA1"/>
    <w:rsid w:val="00046EB0"/>
    <w:rsid w:val="000610D6"/>
    <w:rsid w:val="00067B05"/>
    <w:rsid w:val="00073C5A"/>
    <w:rsid w:val="00092D87"/>
    <w:rsid w:val="000A5C4F"/>
    <w:rsid w:val="000A5EC8"/>
    <w:rsid w:val="000D4476"/>
    <w:rsid w:val="000E40CC"/>
    <w:rsid w:val="000F2402"/>
    <w:rsid w:val="00120477"/>
    <w:rsid w:val="00125D64"/>
    <w:rsid w:val="001303F6"/>
    <w:rsid w:val="001562FC"/>
    <w:rsid w:val="00163573"/>
    <w:rsid w:val="00180275"/>
    <w:rsid w:val="00195CFE"/>
    <w:rsid w:val="001A32D6"/>
    <w:rsid w:val="001D4A6B"/>
    <w:rsid w:val="001E4C9C"/>
    <w:rsid w:val="001F40BC"/>
    <w:rsid w:val="00200AA5"/>
    <w:rsid w:val="00214F28"/>
    <w:rsid w:val="00221B04"/>
    <w:rsid w:val="0024402E"/>
    <w:rsid w:val="002532F9"/>
    <w:rsid w:val="00255836"/>
    <w:rsid w:val="00257036"/>
    <w:rsid w:val="0026264A"/>
    <w:rsid w:val="00264AD4"/>
    <w:rsid w:val="00281E4A"/>
    <w:rsid w:val="00284725"/>
    <w:rsid w:val="00290FBA"/>
    <w:rsid w:val="00291A78"/>
    <w:rsid w:val="002B33B2"/>
    <w:rsid w:val="002B3955"/>
    <w:rsid w:val="002D07F9"/>
    <w:rsid w:val="002D395E"/>
    <w:rsid w:val="002E35FD"/>
    <w:rsid w:val="002E389A"/>
    <w:rsid w:val="002F3514"/>
    <w:rsid w:val="00312A21"/>
    <w:rsid w:val="0033318E"/>
    <w:rsid w:val="00335B0F"/>
    <w:rsid w:val="00346E9B"/>
    <w:rsid w:val="00362988"/>
    <w:rsid w:val="00377881"/>
    <w:rsid w:val="003859D7"/>
    <w:rsid w:val="003929F6"/>
    <w:rsid w:val="003A6DEE"/>
    <w:rsid w:val="003B6B57"/>
    <w:rsid w:val="00440C66"/>
    <w:rsid w:val="00446EAA"/>
    <w:rsid w:val="0047493A"/>
    <w:rsid w:val="00491782"/>
    <w:rsid w:val="004A2326"/>
    <w:rsid w:val="004A4BD5"/>
    <w:rsid w:val="004A590B"/>
    <w:rsid w:val="004B0D7D"/>
    <w:rsid w:val="004C350A"/>
    <w:rsid w:val="004D27E8"/>
    <w:rsid w:val="004F68F6"/>
    <w:rsid w:val="00525B2E"/>
    <w:rsid w:val="00532C77"/>
    <w:rsid w:val="00544CC8"/>
    <w:rsid w:val="00545612"/>
    <w:rsid w:val="005564A9"/>
    <w:rsid w:val="0056107D"/>
    <w:rsid w:val="00562719"/>
    <w:rsid w:val="00563F27"/>
    <w:rsid w:val="005953D4"/>
    <w:rsid w:val="005A7C2C"/>
    <w:rsid w:val="005B3B63"/>
    <w:rsid w:val="005C58DA"/>
    <w:rsid w:val="005E49E0"/>
    <w:rsid w:val="005E78ED"/>
    <w:rsid w:val="005F4D6C"/>
    <w:rsid w:val="00600C57"/>
    <w:rsid w:val="00602AEE"/>
    <w:rsid w:val="00617CF1"/>
    <w:rsid w:val="00623BDB"/>
    <w:rsid w:val="006274A0"/>
    <w:rsid w:val="00636744"/>
    <w:rsid w:val="00642665"/>
    <w:rsid w:val="0065490E"/>
    <w:rsid w:val="00693A8A"/>
    <w:rsid w:val="006B0B05"/>
    <w:rsid w:val="006D531C"/>
    <w:rsid w:val="006E2F36"/>
    <w:rsid w:val="006F29B7"/>
    <w:rsid w:val="007000C3"/>
    <w:rsid w:val="0072087B"/>
    <w:rsid w:val="00720E77"/>
    <w:rsid w:val="00724E86"/>
    <w:rsid w:val="00730E04"/>
    <w:rsid w:val="00747A7C"/>
    <w:rsid w:val="00766F91"/>
    <w:rsid w:val="00781C54"/>
    <w:rsid w:val="007913A4"/>
    <w:rsid w:val="007A3BF4"/>
    <w:rsid w:val="007B54BA"/>
    <w:rsid w:val="007B68C0"/>
    <w:rsid w:val="007D37DA"/>
    <w:rsid w:val="007D60CB"/>
    <w:rsid w:val="007E531E"/>
    <w:rsid w:val="008040D8"/>
    <w:rsid w:val="008076FB"/>
    <w:rsid w:val="0083775E"/>
    <w:rsid w:val="00840279"/>
    <w:rsid w:val="00842872"/>
    <w:rsid w:val="0085728C"/>
    <w:rsid w:val="008B7EFC"/>
    <w:rsid w:val="008C0E53"/>
    <w:rsid w:val="008D2023"/>
    <w:rsid w:val="008D230B"/>
    <w:rsid w:val="008D39C3"/>
    <w:rsid w:val="008D4A1F"/>
    <w:rsid w:val="008E7FB1"/>
    <w:rsid w:val="008F3A04"/>
    <w:rsid w:val="009015CF"/>
    <w:rsid w:val="00902F78"/>
    <w:rsid w:val="00912532"/>
    <w:rsid w:val="00913234"/>
    <w:rsid w:val="0092184E"/>
    <w:rsid w:val="00941469"/>
    <w:rsid w:val="00942B7E"/>
    <w:rsid w:val="0094557C"/>
    <w:rsid w:val="009542D3"/>
    <w:rsid w:val="0095775C"/>
    <w:rsid w:val="009647D6"/>
    <w:rsid w:val="00967198"/>
    <w:rsid w:val="00967FD7"/>
    <w:rsid w:val="009722D6"/>
    <w:rsid w:val="00984C77"/>
    <w:rsid w:val="009876AA"/>
    <w:rsid w:val="009C7772"/>
    <w:rsid w:val="009D49B0"/>
    <w:rsid w:val="009E28C9"/>
    <w:rsid w:val="009E79BF"/>
    <w:rsid w:val="00A172E2"/>
    <w:rsid w:val="00A17424"/>
    <w:rsid w:val="00A35E17"/>
    <w:rsid w:val="00A51C3F"/>
    <w:rsid w:val="00A64B9D"/>
    <w:rsid w:val="00A87A90"/>
    <w:rsid w:val="00A92257"/>
    <w:rsid w:val="00A932CE"/>
    <w:rsid w:val="00AA3996"/>
    <w:rsid w:val="00AB6691"/>
    <w:rsid w:val="00AC2CD7"/>
    <w:rsid w:val="00AC47CE"/>
    <w:rsid w:val="00AC6250"/>
    <w:rsid w:val="00AD3539"/>
    <w:rsid w:val="00AF680B"/>
    <w:rsid w:val="00B00B16"/>
    <w:rsid w:val="00B15010"/>
    <w:rsid w:val="00B163FD"/>
    <w:rsid w:val="00B20CC6"/>
    <w:rsid w:val="00B26114"/>
    <w:rsid w:val="00B34824"/>
    <w:rsid w:val="00B37083"/>
    <w:rsid w:val="00B61652"/>
    <w:rsid w:val="00B65B49"/>
    <w:rsid w:val="00B8126A"/>
    <w:rsid w:val="00B87197"/>
    <w:rsid w:val="00B92991"/>
    <w:rsid w:val="00BA7ED9"/>
    <w:rsid w:val="00BB196A"/>
    <w:rsid w:val="00BD7EEE"/>
    <w:rsid w:val="00BF67FA"/>
    <w:rsid w:val="00C078BC"/>
    <w:rsid w:val="00C12A34"/>
    <w:rsid w:val="00C13B0D"/>
    <w:rsid w:val="00C16D64"/>
    <w:rsid w:val="00C17D5B"/>
    <w:rsid w:val="00C242C1"/>
    <w:rsid w:val="00C31623"/>
    <w:rsid w:val="00C35CBE"/>
    <w:rsid w:val="00C70C56"/>
    <w:rsid w:val="00C84857"/>
    <w:rsid w:val="00C92CFE"/>
    <w:rsid w:val="00CA2838"/>
    <w:rsid w:val="00CA57CF"/>
    <w:rsid w:val="00CC4925"/>
    <w:rsid w:val="00CD1EDA"/>
    <w:rsid w:val="00CD470A"/>
    <w:rsid w:val="00CD54E8"/>
    <w:rsid w:val="00CE2556"/>
    <w:rsid w:val="00CE4381"/>
    <w:rsid w:val="00CF061F"/>
    <w:rsid w:val="00D06ED9"/>
    <w:rsid w:val="00D17ADA"/>
    <w:rsid w:val="00D25968"/>
    <w:rsid w:val="00D36F70"/>
    <w:rsid w:val="00D43594"/>
    <w:rsid w:val="00D55801"/>
    <w:rsid w:val="00D64B2A"/>
    <w:rsid w:val="00D64DDA"/>
    <w:rsid w:val="00D76221"/>
    <w:rsid w:val="00D8331F"/>
    <w:rsid w:val="00DE49CB"/>
    <w:rsid w:val="00DE59D6"/>
    <w:rsid w:val="00E1595A"/>
    <w:rsid w:val="00E25D0C"/>
    <w:rsid w:val="00E51B12"/>
    <w:rsid w:val="00E624AA"/>
    <w:rsid w:val="00E65E92"/>
    <w:rsid w:val="00E743EB"/>
    <w:rsid w:val="00E907E9"/>
    <w:rsid w:val="00E96FD7"/>
    <w:rsid w:val="00EB29E5"/>
    <w:rsid w:val="00EC2C6C"/>
    <w:rsid w:val="00EE5B99"/>
    <w:rsid w:val="00EF6B08"/>
    <w:rsid w:val="00EF7B72"/>
    <w:rsid w:val="00EF7CD3"/>
    <w:rsid w:val="00F010EE"/>
    <w:rsid w:val="00F02DB6"/>
    <w:rsid w:val="00F07212"/>
    <w:rsid w:val="00F267F8"/>
    <w:rsid w:val="00F26C10"/>
    <w:rsid w:val="00F3019B"/>
    <w:rsid w:val="00F44263"/>
    <w:rsid w:val="00F44EC2"/>
    <w:rsid w:val="00F51EBF"/>
    <w:rsid w:val="00F82962"/>
    <w:rsid w:val="00F85679"/>
    <w:rsid w:val="00F868DA"/>
    <w:rsid w:val="00FC178F"/>
    <w:rsid w:val="00FC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634D710F"/>
  <w15:docId w15:val="{8AB3BBFF-51A4-4792-BB17-5D9FD9D6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63573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14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4F28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214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4F28"/>
    <w:rPr>
      <w:rFonts w:ascii="Arial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4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4F2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14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913A4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3A6DEE"/>
    <w:rPr>
      <w:color w:val="808080"/>
    </w:rPr>
  </w:style>
  <w:style w:type="paragraph" w:styleId="Listenabsatz">
    <w:name w:val="List Paragraph"/>
    <w:basedOn w:val="Standard"/>
    <w:uiPriority w:val="34"/>
    <w:qFormat/>
    <w:rsid w:val="009C7772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5564A9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1303F6"/>
    <w:rPr>
      <w:b/>
      <w:bCs/>
    </w:rPr>
  </w:style>
  <w:style w:type="paragraph" w:styleId="berarbeitung">
    <w:name w:val="Revision"/>
    <w:hidden/>
    <w:uiPriority w:val="99"/>
    <w:semiHidden/>
    <w:rsid w:val="005B3B63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9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45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70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21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90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4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uch.tumorboard@insel.ch?subject=Anmeldung%20Tumorboard:%20Oberer%20Gastrointestinaltrakt,%20Leber%20und%20Pankreas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0303389\AppData\Local\Microsoft\Windows\Temporary%20Internet%20Files\Content.IE5\T0KHNY93\Anmeldeformular_Upper_G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8F384B4B39D48D68A56A3891C3D2A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A26FE7-38C1-4E10-BA2A-921DBC378949}"/>
      </w:docPartPr>
      <w:docPartBody>
        <w:p w:rsidR="005D5775" w:rsidRDefault="005D5775" w:rsidP="005D5775">
          <w:pPr>
            <w:pStyle w:val="C8F384B4B39D48D68A56A3891C3D2A0B"/>
          </w:pPr>
          <w:r w:rsidRPr="008363C3">
            <w:rPr>
              <w:rFonts w:cs="Arial"/>
              <w:color w:val="A6A6A6" w:themeColor="background1" w:themeShade="A6"/>
              <w:sz w:val="20"/>
              <w:szCs w:val="20"/>
            </w:rPr>
            <w:t>Element w</w:t>
          </w:r>
          <w:r w:rsidRPr="008363C3">
            <w:rPr>
              <w:rStyle w:val="Platzhaltertext"/>
              <w:rFonts w:cs="Arial"/>
              <w:color w:val="A6A6A6" w:themeColor="background1" w:themeShade="A6"/>
              <w:sz w:val="20"/>
              <w:szCs w:val="20"/>
            </w:rPr>
            <w:t>ählen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775"/>
    <w:rsid w:val="005D5775"/>
    <w:rsid w:val="00602AEE"/>
    <w:rsid w:val="006F29B7"/>
    <w:rsid w:val="00730E04"/>
    <w:rsid w:val="007B54BA"/>
    <w:rsid w:val="008B7EFC"/>
    <w:rsid w:val="00D8331F"/>
    <w:rsid w:val="00EF7CD3"/>
    <w:rsid w:val="00F8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D5775"/>
    <w:rPr>
      <w:color w:val="808080"/>
    </w:rPr>
  </w:style>
  <w:style w:type="paragraph" w:customStyle="1" w:styleId="C8F384B4B39D48D68A56A3891C3D2A0B">
    <w:name w:val="C8F384B4B39D48D68A56A3891C3D2A0B"/>
    <w:rsid w:val="005D57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A132A12BF3314E999D0759E9868643" ma:contentTypeVersion="4" ma:contentTypeDescription="Ein neues Dokument erstellen." ma:contentTypeScope="" ma:versionID="2ba7973449e681ea2758a965e559d6e1">
  <xsd:schema xmlns:xsd="http://www.w3.org/2001/XMLSchema" xmlns:xs="http://www.w3.org/2001/XMLSchema" xmlns:p="http://schemas.microsoft.com/office/2006/metadata/properties" xmlns:ns2="http://schemas.microsoft.com/sharepoint/v4" xmlns:ns3="f564b412-de8f-4dc4-b6ed-b3ac127d25e0" xmlns:ns4="eafb54a0-c8ef-496e-9e00-2ef2163877b5" targetNamespace="http://schemas.microsoft.com/office/2006/metadata/properties" ma:root="true" ma:fieldsID="f8b513dc927057f936b1380383777483" ns2:_="" ns3:_="" ns4:_="">
    <xsd:import namespace="http://schemas.microsoft.com/sharepoint/v4"/>
    <xsd:import namespace="f564b412-de8f-4dc4-b6ed-b3ac127d25e0"/>
    <xsd:import namespace="eafb54a0-c8ef-496e-9e00-2ef2163877b5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Kategorie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4b412-de8f-4dc4-b6ed-b3ac127d25e0" elementFormDefault="qualified">
    <xsd:import namespace="http://schemas.microsoft.com/office/2006/documentManagement/types"/>
    <xsd:import namespace="http://schemas.microsoft.com/office/infopath/2007/PartnerControls"/>
    <xsd:element name="Kategorie" ma:index="9" nillable="true" ma:displayName="Kategorie" ma:format="Dropdown" ma:internalName="Kategorie">
      <xsd:simpleType>
        <xsd:restriction base="dms:Choice">
          <xsd:enumeration value="-"/>
          <xsd:enumeration value="Clinical Practice Guidelin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b54a0-c8ef-496e-9e00-2ef2163877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ategorie xmlns="f564b412-de8f-4dc4-b6ed-b3ac127d25e0" xsi:nil="true"/>
    <IconOverlay xmlns="http://schemas.microsoft.com/sharepoint/v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F84551-5973-43C9-BEC3-50A4A44C2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f564b412-de8f-4dc4-b6ed-b3ac127d25e0"/>
    <ds:schemaRef ds:uri="eafb54a0-c8ef-496e-9e00-2ef216387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CFFF96-0A16-4643-A851-463C9C29F3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982A5F-7077-4234-B1C1-739DC22A29FB}">
  <ds:schemaRefs>
    <ds:schemaRef ds:uri="http://purl.org/dc/terms/"/>
    <ds:schemaRef ds:uri="http://schemas.microsoft.com/office/2006/documentManagement/types"/>
    <ds:schemaRef ds:uri="http://schemas.microsoft.com/sharepoint/v4"/>
    <ds:schemaRef ds:uri="http://schemas.openxmlformats.org/package/2006/metadata/core-properties"/>
    <ds:schemaRef ds:uri="http://purl.org/dc/elements/1.1/"/>
    <ds:schemaRef ds:uri="f564b412-de8f-4dc4-b6ed-b3ac127d25e0"/>
    <ds:schemaRef ds:uri="eafb54a0-c8ef-496e-9e00-2ef2163877b5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63B4A3A-01E5-4DFA-909C-2D1EB1779A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Anmeldeformular_Upper_GI</Template>
  <TotalTime>0</TotalTime>
  <Pages>1</Pages>
  <Words>193</Words>
  <Characters>1219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Inselspital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Portmann, Simone</dc:creator>
  <cp:lastModifiedBy>Jenni, Nadja</cp:lastModifiedBy>
  <cp:revision>2</cp:revision>
  <cp:lastPrinted>2016-06-08T16:36:00Z</cp:lastPrinted>
  <dcterms:created xsi:type="dcterms:W3CDTF">2026-09-21T12:14:00Z</dcterms:created>
  <dcterms:modified xsi:type="dcterms:W3CDTF">2026-09-21T12:14:00Z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0x01010032A132A12BF3314E999D0759E9868643</vt:lpwstr>
  </property>
</Properties>
</file>